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normal1"/>
        <w:tblW w:w="10339" w:type="dxa"/>
        <w:tblInd w:w="-71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5387"/>
        <w:gridCol w:w="4952"/>
      </w:tblGrid>
      <w:tr w:rsidR="00283F20" w14:paraId="19144B98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auto"/>
              <w:right w:val="single" w:sz="4" w:space="0" w:color="C0C0C0"/>
            </w:tcBorders>
            <w:shd w:val="clear" w:color="auto" w:fill="F2F2F2" w:themeFill="background1" w:themeFillShade="F2"/>
            <w:vAlign w:val="center"/>
            <w:hideMark/>
          </w:tcPr>
          <w:p w14:paraId="69DB31D9" w14:textId="77777777" w:rsidR="00283F20" w:rsidRPr="000A0729" w:rsidRDefault="00283F20" w:rsidP="004C6447">
            <w:pPr>
              <w:pStyle w:val="Todoenmayscula"/>
              <w:jc w:val="both"/>
              <w:rPr>
                <w:rFonts w:ascii="Arial" w:hAnsi="Arial" w:cs="Arial"/>
                <w:b/>
                <w:lang w:val="es-ES"/>
              </w:rPr>
            </w:pPr>
            <w:r w:rsidRPr="000A0729">
              <w:rPr>
                <w:rFonts w:ascii="Arial" w:hAnsi="Arial" w:cs="Arial"/>
                <w:b/>
                <w:lang w:val="es-ES"/>
              </w:rPr>
              <w:t>FORMATO PARA PRESENTAR QUEJAS SOBRE SITUACIONES QUE PUEDAN CONSTITUIR ACOSO LABORAL</w:t>
            </w:r>
            <w:r>
              <w:rPr>
                <w:rFonts w:ascii="Arial" w:hAnsi="Arial" w:cs="Arial"/>
                <w:b/>
                <w:lang w:val="es-ES"/>
              </w:rPr>
              <w:t>/SEXUAL</w:t>
            </w:r>
            <w:r w:rsidRPr="000A0729">
              <w:rPr>
                <w:rFonts w:ascii="Arial" w:hAnsi="Arial" w:cs="Arial"/>
                <w:b/>
                <w:lang w:val="es-ES"/>
              </w:rPr>
              <w:t xml:space="preserve"> O PARA PRESENTAR SUGERENCIAS ANTE EL COMITÉ DE CONVIVENCIA LABORAL DE LA</w:t>
            </w:r>
            <w:r>
              <w:rPr>
                <w:rFonts w:ascii="Arial" w:hAnsi="Arial" w:cs="Arial"/>
                <w:b/>
                <w:lang w:val="es-ES"/>
              </w:rPr>
              <w:t xml:space="preserve"> EMPRESA SIVA S.A.S</w:t>
            </w:r>
          </w:p>
        </w:tc>
      </w:tr>
      <w:tr w:rsidR="00283F20" w14:paraId="2A848D50" w14:textId="77777777" w:rsidTr="004C6447">
        <w:trPr>
          <w:trHeight w:val="1077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auto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3AA4C010" w14:textId="77777777" w:rsidR="00283F20" w:rsidRPr="000A0729" w:rsidRDefault="00283F20" w:rsidP="004C6447">
            <w:pPr>
              <w:pStyle w:val="Todoenmayscula"/>
              <w:jc w:val="both"/>
              <w:rPr>
                <w:rFonts w:ascii="Arial" w:hAnsi="Arial" w:cs="Arial"/>
                <w:b/>
                <w:lang w:val="es-ES"/>
              </w:rPr>
            </w:pPr>
          </w:p>
          <w:p w14:paraId="5D690857" w14:textId="77777777" w:rsidR="00283F20" w:rsidRPr="000A0729" w:rsidRDefault="00283F20" w:rsidP="004C6447">
            <w:pPr>
              <w:pStyle w:val="Todoenmayscula"/>
              <w:jc w:val="both"/>
              <w:rPr>
                <w:rFonts w:ascii="Arial" w:hAnsi="Arial" w:cs="Arial"/>
                <w:lang w:val="es-ES"/>
              </w:rPr>
            </w:pPr>
            <w:r w:rsidRPr="000A0729">
              <w:rPr>
                <w:rFonts w:ascii="Arial" w:hAnsi="Arial" w:cs="Arial"/>
                <w:b/>
                <w:lang w:val="es-ES"/>
              </w:rPr>
              <w:t xml:space="preserve">ACOSO LABORAL: </w:t>
            </w:r>
            <w:r w:rsidRPr="000A0729">
              <w:rPr>
                <w:rFonts w:ascii="Arial" w:hAnsi="Arial" w:cs="Arial"/>
                <w:lang w:val="es-ES"/>
              </w:rPr>
              <w:t xml:space="preserve">Es toda conducta persistente y demostrable, ejercida sobre un empleado, trabajador por parte de un empleador, un jefe o superior jerárquico inmediato o mediato, un compañero de trabajo o un subalterno, encaminada a infundir miedo, intimidación, terror, angustia, a causar perjuicio laboral, generar desmotivación en el trabajo o inducir la renuncia </w:t>
            </w:r>
            <w:proofErr w:type="gramStart"/>
            <w:r w:rsidRPr="000A0729">
              <w:rPr>
                <w:rFonts w:ascii="Arial" w:hAnsi="Arial" w:cs="Arial"/>
                <w:lang w:val="es-ES"/>
              </w:rPr>
              <w:t>del mismo</w:t>
            </w:r>
            <w:proofErr w:type="gramEnd"/>
            <w:r w:rsidRPr="000A0729">
              <w:rPr>
                <w:rFonts w:ascii="Arial" w:hAnsi="Arial" w:cs="Arial"/>
                <w:lang w:val="es-ES"/>
              </w:rPr>
              <w:t>.</w:t>
            </w:r>
          </w:p>
          <w:p w14:paraId="2171EC57" w14:textId="77777777" w:rsidR="00283F20" w:rsidRPr="000A0729" w:rsidRDefault="00283F20" w:rsidP="004C6447">
            <w:pPr>
              <w:pStyle w:val="Todoenmayscula"/>
              <w:jc w:val="both"/>
              <w:rPr>
                <w:rFonts w:ascii="Arial" w:hAnsi="Arial" w:cs="Arial"/>
                <w:lang w:val="es-ES"/>
              </w:rPr>
            </w:pPr>
          </w:p>
        </w:tc>
      </w:tr>
      <w:tr w:rsidR="00283F20" w14:paraId="6C2797C1" w14:textId="77777777" w:rsidTr="004C6447">
        <w:trPr>
          <w:trHeight w:val="461"/>
        </w:trPr>
        <w:tc>
          <w:tcPr>
            <w:tcW w:w="5387" w:type="dxa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3A2E0962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del empleado (No se aceptan anónimos):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32ACDD8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68F274DE" w14:textId="77777777" w:rsidTr="004C6447">
        <w:trPr>
          <w:trHeight w:val="446"/>
        </w:trPr>
        <w:tc>
          <w:tcPr>
            <w:tcW w:w="53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45F5C179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Documento de Identidad:</w:t>
            </w:r>
          </w:p>
        </w:tc>
        <w:tc>
          <w:tcPr>
            <w:tcW w:w="49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00C0A44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23D69420" w14:textId="77777777" w:rsidTr="004C6447">
        <w:trPr>
          <w:trHeight w:val="461"/>
        </w:trPr>
        <w:tc>
          <w:tcPr>
            <w:tcW w:w="53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387A6242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Dependencia:</w:t>
            </w:r>
          </w:p>
        </w:tc>
        <w:tc>
          <w:tcPr>
            <w:tcW w:w="49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A185DE2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7D0D3C49" w14:textId="77777777" w:rsidTr="004C6447">
        <w:trPr>
          <w:trHeight w:val="461"/>
        </w:trPr>
        <w:tc>
          <w:tcPr>
            <w:tcW w:w="53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79FD4E1D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Cargo:</w:t>
            </w:r>
          </w:p>
        </w:tc>
        <w:tc>
          <w:tcPr>
            <w:tcW w:w="49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5AA9B1C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15CAE79A" w14:textId="77777777" w:rsidTr="004C6447">
        <w:trPr>
          <w:trHeight w:val="446"/>
        </w:trPr>
        <w:tc>
          <w:tcPr>
            <w:tcW w:w="53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7FCEC8C8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Correo electrónico:</w:t>
            </w:r>
          </w:p>
        </w:tc>
        <w:tc>
          <w:tcPr>
            <w:tcW w:w="49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AF9A20F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4CB2EC6A" w14:textId="77777777" w:rsidTr="004C6447">
        <w:trPr>
          <w:trHeight w:val="461"/>
        </w:trPr>
        <w:tc>
          <w:tcPr>
            <w:tcW w:w="53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hideMark/>
          </w:tcPr>
          <w:p w14:paraId="2423C3BB" w14:textId="77777777" w:rsidR="00283F20" w:rsidRDefault="00283F20" w:rsidP="004C6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Fecha diligenciamiento (</w:t>
            </w:r>
            <w:proofErr w:type="spellStart"/>
            <w:r>
              <w:rPr>
                <w:rFonts w:ascii="Arial" w:hAnsi="Arial" w:cs="Arial"/>
              </w:rPr>
              <w:t>dd</w:t>
            </w:r>
            <w:proofErr w:type="spellEnd"/>
            <w:r>
              <w:rPr>
                <w:rFonts w:ascii="Arial" w:hAnsi="Arial" w:cs="Arial"/>
              </w:rPr>
              <w:t>/mm/</w:t>
            </w:r>
            <w:proofErr w:type="spellStart"/>
            <w:r>
              <w:rPr>
                <w:rFonts w:ascii="Arial" w:hAnsi="Arial" w:cs="Arial"/>
              </w:rPr>
              <w:t>aa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49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B18AD09" w14:textId="77777777" w:rsidR="00283F20" w:rsidRDefault="00283F20" w:rsidP="004C6447">
            <w:pPr>
              <w:rPr>
                <w:rFonts w:ascii="Arial" w:hAnsi="Arial" w:cs="Arial"/>
              </w:rPr>
            </w:pPr>
          </w:p>
        </w:tc>
      </w:tr>
      <w:tr w:rsidR="00283F20" w14:paraId="1CE4C31C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0724768D" w14:textId="77777777" w:rsidR="00283F20" w:rsidRDefault="00283F20" w:rsidP="004C6447">
            <w:pPr>
              <w:pStyle w:val="Todoenmayscula"/>
              <w:ind w:left="7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INSTRUCIÒN PARA EL DILIGENCIAMIENTO</w:t>
            </w:r>
          </w:p>
        </w:tc>
      </w:tr>
      <w:tr w:rsidR="00283F20" w14:paraId="061C987A" w14:textId="77777777" w:rsidTr="004C6447">
        <w:trPr>
          <w:trHeight w:val="707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0F1DD261" w14:textId="77777777" w:rsidR="00283F20" w:rsidRDefault="00283F20" w:rsidP="004C6447">
            <w:pPr>
              <w:pStyle w:val="Listaconvietas1"/>
              <w:numPr>
                <w:ilvl w:val="0"/>
                <w:numId w:val="0"/>
              </w:numPr>
              <w:tabs>
                <w:tab w:val="left" w:pos="708"/>
              </w:tabs>
              <w:ind w:left="144"/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>
              <w:rPr>
                <w:rFonts w:ascii="Arial" w:hAnsi="Arial" w:cs="Arial"/>
                <w:sz w:val="20"/>
                <w:szCs w:val="20"/>
                <w:lang w:val="es-CO" w:eastAsia="es-CO"/>
              </w:rPr>
              <w:t xml:space="preserve">Si usted quiere presentar una queja, diligencie el numeral 1. </w:t>
            </w:r>
            <w:r>
              <w:rPr>
                <w:rFonts w:ascii="Arial" w:hAnsi="Arial" w:cs="Arial"/>
                <w:sz w:val="20"/>
                <w:szCs w:val="20"/>
                <w:lang w:val="es-CO" w:eastAsia="es-CO"/>
              </w:rPr>
              <w:br/>
              <w:t>Si usted quiere presentar una sugerencia diligencie el numeral 2.</w:t>
            </w:r>
          </w:p>
        </w:tc>
      </w:tr>
      <w:tr w:rsidR="00283F20" w14:paraId="5E6875A5" w14:textId="77777777" w:rsidTr="004C6447">
        <w:trPr>
          <w:trHeight w:val="40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EEAF6" w:themeFill="accent1" w:themeFillTint="33"/>
            <w:vAlign w:val="center"/>
          </w:tcPr>
          <w:p w14:paraId="12122D81" w14:textId="77777777" w:rsidR="00283F20" w:rsidRDefault="00283F20" w:rsidP="004C6447">
            <w:pPr>
              <w:pStyle w:val="Listaconvietas1"/>
              <w:numPr>
                <w:ilvl w:val="0"/>
                <w:numId w:val="0"/>
              </w:numPr>
              <w:tabs>
                <w:tab w:val="left" w:pos="708"/>
              </w:tabs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CO" w:eastAsia="es-CO"/>
              </w:rPr>
              <w:t>1. RELACIÓN DE LOS HECHOS CONSTITUTIVOS DE LA QUEJA:</w:t>
            </w:r>
          </w:p>
        </w:tc>
      </w:tr>
      <w:tr w:rsidR="00283F20" w14:paraId="15194D8E" w14:textId="77777777" w:rsidTr="004C6447">
        <w:trPr>
          <w:trHeight w:val="653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6876153A" w14:textId="77777777" w:rsidR="00283F20" w:rsidRPr="006B5B30" w:rsidRDefault="00283F20" w:rsidP="004C6447">
            <w:pPr>
              <w:pStyle w:val="Listaconvietas1"/>
              <w:numPr>
                <w:ilvl w:val="1"/>
                <w:numId w:val="4"/>
              </w:numPr>
              <w:tabs>
                <w:tab w:val="left" w:pos="708"/>
              </w:tabs>
              <w:rPr>
                <w:rFonts w:ascii="Arial" w:hAnsi="Arial" w:cs="Arial"/>
                <w:sz w:val="20"/>
                <w:szCs w:val="20"/>
                <w:lang w:val="es-CO" w:eastAsia="es-CO"/>
              </w:rPr>
            </w:pPr>
            <w:r>
              <w:rPr>
                <w:rFonts w:ascii="Arial" w:hAnsi="Arial" w:cs="Arial"/>
                <w:sz w:val="20"/>
                <w:szCs w:val="20"/>
                <w:lang w:val="es-CO" w:eastAsia="es-CO"/>
              </w:rPr>
              <w:t>Describa todos los elementos en los que se identifiquen las circunstancias de sujeto (quién o quiénes), tiempo (cuándo), modo (cómo), lugar (dónde) y cualquier otra que considere pertinente.</w:t>
            </w:r>
          </w:p>
        </w:tc>
      </w:tr>
      <w:tr w:rsidR="00283F20" w14:paraId="60ADED04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6C1014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3559C4B9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FDCCA3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6445A399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EA210B4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A67A75B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58BF8FE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5DC0530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4BFBEE9" w14:textId="736DD7A8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7F74D41" w14:textId="455B8EF4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64880666" w14:textId="516A5623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77769CF" w14:textId="3B231606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C10A657" w14:textId="35CA405B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B13BA5A" w14:textId="2EE0D9A0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3099B2E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B0B9429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163FC67C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7AE318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</w:tc>
      </w:tr>
      <w:tr w:rsidR="00283F20" w14:paraId="12A5FEA3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0B6A936A" w14:textId="77777777" w:rsidR="00283F20" w:rsidRPr="000A0729" w:rsidRDefault="00283F20" w:rsidP="004C6447">
            <w:pPr>
              <w:pStyle w:val="Todoenmayscula"/>
              <w:jc w:val="both"/>
              <w:rPr>
                <w:rFonts w:ascii="Arial" w:hAnsi="Arial" w:cs="Arial"/>
                <w:b/>
                <w:lang w:val="es-ES"/>
              </w:rPr>
            </w:pPr>
            <w:r w:rsidRPr="000A0729">
              <w:rPr>
                <w:rFonts w:ascii="Arial" w:hAnsi="Arial" w:cs="Arial"/>
                <w:lang w:val="es-ES"/>
              </w:rPr>
              <w:lastRenderedPageBreak/>
              <w:t xml:space="preserve">(De ser necesario el comité podrá solicitarle posteriormente la ampliación de la información ofrecida)  </w:t>
            </w:r>
          </w:p>
        </w:tc>
      </w:tr>
      <w:tr w:rsidR="00283F20" w14:paraId="370DF88E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14:paraId="05265E61" w14:textId="77777777" w:rsidR="00283F20" w:rsidRPr="000A0729" w:rsidRDefault="00283F20" w:rsidP="004C6447">
            <w:pPr>
              <w:pStyle w:val="Todoenmayscula"/>
              <w:numPr>
                <w:ilvl w:val="1"/>
                <w:numId w:val="1"/>
              </w:numPr>
              <w:jc w:val="both"/>
              <w:rPr>
                <w:rFonts w:ascii="Arial" w:hAnsi="Arial" w:cs="Arial"/>
                <w:b/>
                <w:sz w:val="16"/>
                <w:szCs w:val="16"/>
                <w:lang w:val="es-ES"/>
              </w:rPr>
            </w:pPr>
            <w:r w:rsidRPr="000A0729">
              <w:rPr>
                <w:rFonts w:ascii="Arial" w:hAnsi="Arial" w:cs="Arial"/>
                <w:b/>
                <w:sz w:val="16"/>
                <w:szCs w:val="16"/>
                <w:lang w:val="es-ES"/>
              </w:rPr>
              <w:t>Colocar una X en la modalidad que usted cree que obedece su queja:</w:t>
            </w:r>
          </w:p>
          <w:p w14:paraId="2BFF5454" w14:textId="77777777" w:rsidR="00283F20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1. 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Maltrato laboral.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 Todo acto de violencia contra la integridad física o moral, la libertad física o sexual y los bienes de quien se desempeñe como empleado o trabajador; toda expresión verbal injuriosa o ultrajante que lesione la integridad moral o los derechos a la intimidad y al buen nombre de quienes participen en una relación de trabajo de tipo laboral o todo comportamiento tendiente a menoscabar la autoestima y la dignidad de quien participe en una relación de trabajo de tipo laboral. _______</w:t>
            </w:r>
          </w:p>
          <w:p w14:paraId="7D52F0FB" w14:textId="77777777" w:rsidR="00283F20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2. 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Persecución laboral: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 toda conducta cuyas características de reiteración o evidente arbitrariedad permitan inferir el propósito de inducir la renuncia del empleado o trabajador, mediante la descalificación, la carga excesiva de trabajo y cambios permanentes de horario que puedan producir desmotivación laboral. _______</w:t>
            </w:r>
          </w:p>
          <w:p w14:paraId="71F3BE8C" w14:textId="77777777" w:rsidR="00283F20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3. 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Discriminación laboral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: &lt;Numeral modificado por el artículo </w:t>
            </w:r>
            <w:hyperlink r:id="rId7" w:anchor="74" w:history="1">
              <w:r w:rsidRPr="00107686">
                <w:rPr>
                  <w:rStyle w:val="Hipervnculo"/>
                  <w:rFonts w:ascii="Arial" w:hAnsi="Arial" w:cs="Arial"/>
                  <w:color w:val="595959" w:themeColor="text1" w:themeTint="A6"/>
                  <w:sz w:val="18"/>
                  <w:szCs w:val="18"/>
                </w:rPr>
                <w:t>74</w:t>
              </w:r>
            </w:hyperlink>
            <w:r>
              <w:rPr>
                <w:rFonts w:ascii="Arial" w:hAnsi="Arial" w:cs="Arial"/>
                <w:color w:val="4B4949"/>
                <w:sz w:val="18"/>
                <w:szCs w:val="18"/>
              </w:rPr>
              <w:t> de la Ley 1622 de 2013. El nuevo texto es el siguiente:&gt; todo trato diferenciado por razones de raza, género, edad, origen familiar o nacional, credo religioso, preferencia política o situación social que carezca de toda razonabilidad desde el punto de vista laboral. _______</w:t>
            </w:r>
          </w:p>
          <w:p w14:paraId="2EE1FA52" w14:textId="77777777" w:rsidR="00283F20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4. 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Entorpecimiento laboral: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 toda acción tendiente a obstaculizar el cumplimiento de la labor o hacerla más gravosa o retardarla con perjuicio para el trabajador o empleado. Constituyen acciones de entorpecimiento laboral, entre otras, la privación, ocultación o inutilización de los insumos, documentos o instrumentos para la labor, la destrucción o pérdida de información, el ocultamiento de correspondencia o mensajes electrónicos. _______</w:t>
            </w:r>
          </w:p>
          <w:p w14:paraId="2E4CE033" w14:textId="77777777" w:rsidR="00283F20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5. 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Inequidad laboral: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 Asignación de funciones a menosprecio del trabajador. _______</w:t>
            </w:r>
          </w:p>
          <w:p w14:paraId="5641D825" w14:textId="77777777" w:rsidR="00283F20" w:rsidRPr="00107686" w:rsidRDefault="00283F20" w:rsidP="004C6447">
            <w:pPr>
              <w:pStyle w:val="NormalWeb"/>
              <w:spacing w:line="270" w:lineRule="atLeast"/>
              <w:jc w:val="both"/>
              <w:rPr>
                <w:rFonts w:ascii="Arial" w:hAnsi="Arial" w:cs="Arial"/>
                <w:color w:val="4B4949"/>
                <w:sz w:val="18"/>
                <w:szCs w:val="18"/>
              </w:rPr>
            </w:pPr>
            <w:r>
              <w:rPr>
                <w:rFonts w:ascii="Arial" w:hAnsi="Arial" w:cs="Arial"/>
                <w:color w:val="4B4949"/>
                <w:sz w:val="18"/>
                <w:szCs w:val="18"/>
              </w:rPr>
              <w:t>6. </w:t>
            </w:r>
            <w:r>
              <w:rPr>
                <w:rStyle w:val="baj"/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Desprotección laboral:</w:t>
            </w:r>
            <w:r>
              <w:rPr>
                <w:rFonts w:ascii="Arial" w:hAnsi="Arial" w:cs="Arial"/>
                <w:color w:val="4B4949"/>
                <w:sz w:val="18"/>
                <w:szCs w:val="18"/>
              </w:rPr>
              <w:t> Toda conducta tendiente a poner en riesgo la integridad y la seguridad del trabajador mediante órdenes o asignación de funciones sin el cumplimiento de los requisitos mínimos de protección y seguridad para el trabajador. ________</w:t>
            </w:r>
          </w:p>
        </w:tc>
      </w:tr>
      <w:tr w:rsidR="00283F20" w14:paraId="18EC029C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2E0535C1" w14:textId="77777777" w:rsidR="00283F20" w:rsidRDefault="00283F20" w:rsidP="004C6447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Style w:val="Carctertodoenmayscula"/>
                <w:rFonts w:ascii="Arial" w:hAnsi="Arial" w:cs="Arial"/>
                <w:b/>
              </w:rPr>
              <w:t>1.3 ¿Cuenta usted con alguna prueba? ¿(Cual (es)?  Relaciónelas y adjúntelas</w:t>
            </w:r>
          </w:p>
        </w:tc>
      </w:tr>
      <w:tr w:rsidR="00283F20" w14:paraId="56975449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312CD7D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06028CC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409D29B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7E15C80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BA66C53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A966D1E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7E4DDE2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3220F39B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352E463E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B49968F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6121C437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67714AC5" w14:textId="2292F533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AD575ED" w14:textId="6A19F21E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06A4DD5" w14:textId="09388B32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940B416" w14:textId="22499ACE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CC494B8" w14:textId="1C8A466A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FBC15D0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04E4AC7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</w:tc>
      </w:tr>
      <w:tr w:rsidR="00283F20" w14:paraId="0944F89A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9CC2E5" w:themeFill="accent1" w:themeFillTint="99"/>
            <w:vAlign w:val="center"/>
            <w:hideMark/>
          </w:tcPr>
          <w:p w14:paraId="068963DE" w14:textId="77777777" w:rsidR="00283F20" w:rsidRDefault="00283F20" w:rsidP="00283F20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spacing w:after="0" w:line="240" w:lineRule="auto"/>
              <w:contextualSpacing w:val="0"/>
              <w:rPr>
                <w:rFonts w:ascii="Arial" w:hAnsi="Arial" w:cs="Arial"/>
                <w:b/>
              </w:rPr>
            </w:pPr>
            <w:r w:rsidRPr="0063656E">
              <w:rPr>
                <w:rFonts w:ascii="Arial" w:hAnsi="Arial" w:cs="Arial"/>
                <w:b/>
              </w:rPr>
              <w:lastRenderedPageBreak/>
              <w:t>SUGERENCIAS</w:t>
            </w:r>
          </w:p>
          <w:p w14:paraId="5FC8FA5D" w14:textId="77777777" w:rsidR="00283F20" w:rsidRPr="0063656E" w:rsidRDefault="00283F20" w:rsidP="004C6447">
            <w:pPr>
              <w:pStyle w:val="Prrafodelista"/>
              <w:rPr>
                <w:rFonts w:ascii="Arial" w:hAnsi="Arial" w:cs="Arial"/>
                <w:b/>
              </w:rPr>
            </w:pPr>
          </w:p>
          <w:p w14:paraId="3C399CE6" w14:textId="77777777" w:rsidR="00283F20" w:rsidRPr="0063656E" w:rsidRDefault="00283F20" w:rsidP="004C6447">
            <w:pPr>
              <w:pStyle w:val="Prrafodelista"/>
              <w:rPr>
                <w:rFonts w:ascii="Arial" w:hAnsi="Arial" w:cs="Arial"/>
                <w:b/>
              </w:rPr>
            </w:pPr>
          </w:p>
        </w:tc>
      </w:tr>
      <w:tr w:rsidR="00283F20" w14:paraId="01D3992D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3601E5A4" w14:textId="77777777" w:rsidR="00283F20" w:rsidRDefault="00283F20" w:rsidP="00283F20">
            <w:pPr>
              <w:pStyle w:val="Prrafodelista"/>
              <w:widowControl/>
              <w:numPr>
                <w:ilvl w:val="1"/>
                <w:numId w:val="3"/>
              </w:numPr>
              <w:autoSpaceDE/>
              <w:autoSpaceDN/>
              <w:spacing w:before="40" w:after="4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ORIENTADAS A LA ACTIVIDAD DE PREVENCIÓN DE LAS SITUACIONES QUE PUEDAN CONSTITUIR ACOSO LABORAL (Capacitación, divulgación, etc.) </w:t>
            </w:r>
          </w:p>
        </w:tc>
      </w:tr>
      <w:tr w:rsidR="00283F20" w14:paraId="4F4488FF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2DA80999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284F98B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6266147F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12D4586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0D0E30C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8A31423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13483A5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4F1E05C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E390655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CB4CDB5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</w:tc>
      </w:tr>
      <w:tr w:rsidR="00283F20" w14:paraId="5ED26B86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13487C3A" w14:textId="77777777" w:rsidR="00283F20" w:rsidRDefault="00283F20" w:rsidP="00283F20">
            <w:pPr>
              <w:pStyle w:val="Prrafodelista"/>
              <w:widowControl/>
              <w:numPr>
                <w:ilvl w:val="1"/>
                <w:numId w:val="3"/>
              </w:numPr>
              <w:autoSpaceDE/>
              <w:autoSpaceDN/>
              <w:spacing w:before="40" w:after="4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ORIENTADAS A LA ACTIVIDAD DE CORRECCIÓN DE SITUACIONES QUE PUEDAN </w:t>
            </w:r>
            <w:proofErr w:type="gramStart"/>
            <w:r>
              <w:rPr>
                <w:rFonts w:ascii="Arial" w:hAnsi="Arial" w:cs="Arial"/>
                <w:b/>
              </w:rPr>
              <w:t>CONSTITUIR  ACOSO</w:t>
            </w:r>
            <w:proofErr w:type="gramEnd"/>
            <w:r>
              <w:rPr>
                <w:rFonts w:ascii="Arial" w:hAnsi="Arial" w:cs="Arial"/>
                <w:b/>
              </w:rPr>
              <w:t xml:space="preserve"> LABORAL (Manera de presentar las quejas, procesos y/o procedimientos de atención de las quejas, etc.)</w:t>
            </w:r>
          </w:p>
        </w:tc>
      </w:tr>
      <w:tr w:rsidR="00283F20" w14:paraId="009CE619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4973E532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E2C901E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EA1D0C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70D22758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493C53C1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A65E576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220AB3F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5A565F62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3E962817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218CCD01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31A1604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16F65CA1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  <w:p w14:paraId="044C5D1D" w14:textId="77777777" w:rsidR="00283F20" w:rsidRPr="000A0729" w:rsidRDefault="00283F20" w:rsidP="004C6447">
            <w:pPr>
              <w:pStyle w:val="Todoenmayscula"/>
              <w:rPr>
                <w:rFonts w:ascii="Arial" w:hAnsi="Arial" w:cs="Arial"/>
                <w:b/>
                <w:lang w:val="es-ES"/>
              </w:rPr>
            </w:pPr>
          </w:p>
        </w:tc>
      </w:tr>
      <w:tr w:rsidR="00283F20" w14:paraId="282F9FAC" w14:textId="77777777" w:rsidTr="004C6447">
        <w:trPr>
          <w:trHeight w:val="533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  <w:hideMark/>
          </w:tcPr>
          <w:p w14:paraId="1E340847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  <w:p w14:paraId="4D2E524D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  <w:p w14:paraId="05183665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  <w:p w14:paraId="0CEB7764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  <w:p w14:paraId="405001BB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Firma del empleado:</w:t>
            </w:r>
          </w:p>
          <w:p w14:paraId="585F4AEF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  <w:p w14:paraId="5ACA9128" w14:textId="77777777" w:rsidR="00283F20" w:rsidRDefault="00283F20" w:rsidP="004C6447">
            <w:pPr>
              <w:pStyle w:val="Prrafodelista"/>
              <w:jc w:val="both"/>
              <w:rPr>
                <w:rFonts w:ascii="Arial" w:hAnsi="Arial" w:cs="Arial"/>
                <w:b/>
              </w:rPr>
            </w:pPr>
          </w:p>
        </w:tc>
      </w:tr>
      <w:tr w:rsidR="00283F20" w14:paraId="08079717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  <w:hideMark/>
          </w:tcPr>
          <w:p w14:paraId="460D51CA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Nombre:</w:t>
            </w:r>
          </w:p>
        </w:tc>
      </w:tr>
      <w:tr w:rsidR="00283F20" w14:paraId="67B0B4C6" w14:textId="77777777" w:rsidTr="004C6447">
        <w:trPr>
          <w:trHeight w:val="74"/>
        </w:trPr>
        <w:tc>
          <w:tcPr>
            <w:tcW w:w="1033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263C05A1" w14:textId="77777777" w:rsidR="00283F20" w:rsidRDefault="00283F20" w:rsidP="004C6447">
            <w:pPr>
              <w:pStyle w:val="Todoenmayscula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Telefono</w:t>
            </w:r>
            <w:proofErr w:type="spellEnd"/>
            <w:r>
              <w:rPr>
                <w:rFonts w:ascii="Arial" w:hAnsi="Arial" w:cs="Arial"/>
                <w:b/>
              </w:rPr>
              <w:t>:                                                          Email:</w:t>
            </w:r>
          </w:p>
        </w:tc>
      </w:tr>
    </w:tbl>
    <w:p w14:paraId="0113EE1E" w14:textId="77777777" w:rsidR="00283F20" w:rsidRPr="00956C66" w:rsidRDefault="00283F20" w:rsidP="00283F20"/>
    <w:p w14:paraId="465E3F2A" w14:textId="77777777" w:rsidR="00B46267" w:rsidRDefault="00B46267" w:rsidP="0022139F">
      <w:pPr>
        <w:pStyle w:val="Sinespaciado"/>
        <w:rPr>
          <w:rFonts w:ascii="Arial Narrow" w:hAnsi="Arial Narrow"/>
        </w:rPr>
      </w:pPr>
    </w:p>
    <w:p w14:paraId="28AA1523" w14:textId="77777777" w:rsidR="00B46267" w:rsidRDefault="00B46267" w:rsidP="0022139F">
      <w:pPr>
        <w:pStyle w:val="Sinespaciado"/>
        <w:rPr>
          <w:rFonts w:ascii="Arial Narrow" w:hAnsi="Arial Narrow"/>
        </w:rPr>
      </w:pPr>
    </w:p>
    <w:p w14:paraId="1FF9A241" w14:textId="77777777" w:rsidR="00B46267" w:rsidRDefault="00B46267" w:rsidP="0022139F">
      <w:pPr>
        <w:pStyle w:val="Sinespaciado"/>
        <w:rPr>
          <w:rFonts w:ascii="Arial Narrow" w:hAnsi="Arial Narrow"/>
        </w:rPr>
      </w:pPr>
    </w:p>
    <w:p w14:paraId="46D2567A" w14:textId="77777777" w:rsidR="00B46267" w:rsidRPr="0022139F" w:rsidRDefault="00B46267" w:rsidP="0022139F">
      <w:pPr>
        <w:pStyle w:val="Sinespaciado"/>
        <w:rPr>
          <w:rFonts w:ascii="Arial Narrow" w:hAnsi="Arial Narrow"/>
        </w:rPr>
      </w:pPr>
    </w:p>
    <w:sectPr w:rsidR="00B46267" w:rsidRPr="0022139F" w:rsidSect="00753776">
      <w:headerReference w:type="default" r:id="rId8"/>
      <w:footerReference w:type="default" r:id="rId9"/>
      <w:pgSz w:w="12240" w:h="15840" w:code="1"/>
      <w:pgMar w:top="1701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A1727" w14:textId="77777777" w:rsidR="00283F20" w:rsidRDefault="00283F20" w:rsidP="008C6BBB">
      <w:r>
        <w:separator/>
      </w:r>
    </w:p>
  </w:endnote>
  <w:endnote w:type="continuationSeparator" w:id="0">
    <w:p w14:paraId="4871857F" w14:textId="77777777" w:rsidR="00283F20" w:rsidRDefault="00283F20" w:rsidP="008C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1FB0E" w14:textId="77777777" w:rsidR="00365D82" w:rsidRDefault="00365D8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2D879D6D" wp14:editId="46AF2375">
          <wp:simplePos x="0" y="0"/>
          <wp:positionH relativeFrom="margin">
            <wp:posOffset>276225</wp:posOffset>
          </wp:positionH>
          <wp:positionV relativeFrom="paragraph">
            <wp:posOffset>-241935</wp:posOffset>
          </wp:positionV>
          <wp:extent cx="5295900" cy="644525"/>
          <wp:effectExtent l="0" t="0" r="0" b="3175"/>
          <wp:wrapNone/>
          <wp:docPr id="15" name="Imagen 15" descr="pie-pagina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pie-pagina_Mesa de trabajo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6" r="2886"/>
                  <a:stretch/>
                </pic:blipFill>
                <pic:spPr bwMode="auto">
                  <a:xfrm>
                    <a:off x="0" y="0"/>
                    <a:ext cx="5295900" cy="644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C6F60" w14:textId="77777777" w:rsidR="00283F20" w:rsidRDefault="00283F20" w:rsidP="008C6BBB">
      <w:r>
        <w:separator/>
      </w:r>
    </w:p>
  </w:footnote>
  <w:footnote w:type="continuationSeparator" w:id="0">
    <w:p w14:paraId="703749DE" w14:textId="77777777" w:rsidR="00283F20" w:rsidRDefault="00283F20" w:rsidP="008C6B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1E68A" w14:textId="77777777" w:rsidR="00365D82" w:rsidRDefault="00365D82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2336" behindDoc="1" locked="0" layoutInCell="1" allowOverlap="1" wp14:anchorId="4C37CAB8" wp14:editId="1368CED6">
          <wp:simplePos x="0" y="0"/>
          <wp:positionH relativeFrom="column">
            <wp:posOffset>4643742</wp:posOffset>
          </wp:positionH>
          <wp:positionV relativeFrom="paragraph">
            <wp:posOffset>-309718</wp:posOffset>
          </wp:positionV>
          <wp:extent cx="1537216" cy="828675"/>
          <wp:effectExtent l="0" t="0" r="6350" b="0"/>
          <wp:wrapNone/>
          <wp:docPr id="13" name="Imagen 13" descr="logotipo SI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o SIV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7216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w:drawing>
        <wp:anchor distT="0" distB="0" distL="114300" distR="114300" simplePos="0" relativeHeight="251661312" behindDoc="1" locked="0" layoutInCell="0" allowOverlap="1" wp14:anchorId="36D3A0FD" wp14:editId="6FD3DB0E">
          <wp:simplePos x="0" y="0"/>
          <wp:positionH relativeFrom="margin">
            <wp:posOffset>-352425</wp:posOffset>
          </wp:positionH>
          <wp:positionV relativeFrom="margin">
            <wp:posOffset>1685925</wp:posOffset>
          </wp:positionV>
          <wp:extent cx="6330950" cy="3458210"/>
          <wp:effectExtent l="0" t="0" r="0" b="8890"/>
          <wp:wrapNone/>
          <wp:docPr id="14" name="Imagen 14" descr="si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siva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0950" cy="3458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C5AF3"/>
    <w:multiLevelType w:val="multilevel"/>
    <w:tmpl w:val="087CD5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311A72B5"/>
    <w:multiLevelType w:val="hybridMultilevel"/>
    <w:tmpl w:val="112AC9F6"/>
    <w:lvl w:ilvl="0" w:tplc="22D0FDEC">
      <w:start w:val="1"/>
      <w:numFmt w:val="bullet"/>
      <w:pStyle w:val="Listaconvietas1"/>
      <w:lvlText w:val=""/>
      <w:lvlJc w:val="left"/>
      <w:pPr>
        <w:tabs>
          <w:tab w:val="num" w:pos="288"/>
        </w:tabs>
        <w:ind w:left="432" w:hanging="288"/>
      </w:pPr>
      <w:rPr>
        <w:rFonts w:ascii="Symbol" w:hAnsi="Symbol" w:hint="default"/>
        <w:sz w:val="16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9A5559"/>
    <w:multiLevelType w:val="multilevel"/>
    <w:tmpl w:val="F0545D4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772D4B94"/>
    <w:multiLevelType w:val="multilevel"/>
    <w:tmpl w:val="64BE3FA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56716796">
    <w:abstractNumId w:val="0"/>
  </w:num>
  <w:num w:numId="2" w16cid:durableId="136309537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44433924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0222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F20"/>
    <w:rsid w:val="00027CDE"/>
    <w:rsid w:val="000421C3"/>
    <w:rsid w:val="00042208"/>
    <w:rsid w:val="00065B91"/>
    <w:rsid w:val="000E5D33"/>
    <w:rsid w:val="00120E09"/>
    <w:rsid w:val="00122776"/>
    <w:rsid w:val="00132624"/>
    <w:rsid w:val="00141450"/>
    <w:rsid w:val="00147524"/>
    <w:rsid w:val="00174B8E"/>
    <w:rsid w:val="00196BE6"/>
    <w:rsid w:val="001C250C"/>
    <w:rsid w:val="0022139F"/>
    <w:rsid w:val="00231A16"/>
    <w:rsid w:val="002517DF"/>
    <w:rsid w:val="00283F20"/>
    <w:rsid w:val="002C2B87"/>
    <w:rsid w:val="002D4622"/>
    <w:rsid w:val="002D5350"/>
    <w:rsid w:val="002D59F2"/>
    <w:rsid w:val="002D672E"/>
    <w:rsid w:val="00321C97"/>
    <w:rsid w:val="00347920"/>
    <w:rsid w:val="00365D82"/>
    <w:rsid w:val="0039052C"/>
    <w:rsid w:val="00397703"/>
    <w:rsid w:val="003A0052"/>
    <w:rsid w:val="003A158A"/>
    <w:rsid w:val="003C36BD"/>
    <w:rsid w:val="00401DAD"/>
    <w:rsid w:val="00410EDE"/>
    <w:rsid w:val="00413BFB"/>
    <w:rsid w:val="00413C38"/>
    <w:rsid w:val="00425276"/>
    <w:rsid w:val="004350EF"/>
    <w:rsid w:val="0044228C"/>
    <w:rsid w:val="00462C56"/>
    <w:rsid w:val="0048019A"/>
    <w:rsid w:val="004808D3"/>
    <w:rsid w:val="004863C4"/>
    <w:rsid w:val="00503D76"/>
    <w:rsid w:val="00517474"/>
    <w:rsid w:val="00520AC3"/>
    <w:rsid w:val="00556CF2"/>
    <w:rsid w:val="00597675"/>
    <w:rsid w:val="005D4777"/>
    <w:rsid w:val="00602C5C"/>
    <w:rsid w:val="00606586"/>
    <w:rsid w:val="00640C0B"/>
    <w:rsid w:val="0064601E"/>
    <w:rsid w:val="006638AE"/>
    <w:rsid w:val="00690618"/>
    <w:rsid w:val="006948E3"/>
    <w:rsid w:val="006B3CFE"/>
    <w:rsid w:val="006C2270"/>
    <w:rsid w:val="006D0BE1"/>
    <w:rsid w:val="006D7A40"/>
    <w:rsid w:val="006F6F7E"/>
    <w:rsid w:val="00712A9B"/>
    <w:rsid w:val="00731547"/>
    <w:rsid w:val="0073326E"/>
    <w:rsid w:val="007354CB"/>
    <w:rsid w:val="00753776"/>
    <w:rsid w:val="00754C2D"/>
    <w:rsid w:val="0077558A"/>
    <w:rsid w:val="00784099"/>
    <w:rsid w:val="0079488E"/>
    <w:rsid w:val="00797BDF"/>
    <w:rsid w:val="007E343D"/>
    <w:rsid w:val="00862CF8"/>
    <w:rsid w:val="00865444"/>
    <w:rsid w:val="008A6079"/>
    <w:rsid w:val="008C6BBB"/>
    <w:rsid w:val="008D459C"/>
    <w:rsid w:val="008E442E"/>
    <w:rsid w:val="009668F0"/>
    <w:rsid w:val="009C7B88"/>
    <w:rsid w:val="00A072E9"/>
    <w:rsid w:val="00A23F11"/>
    <w:rsid w:val="00A3678F"/>
    <w:rsid w:val="00A46A85"/>
    <w:rsid w:val="00A50AEF"/>
    <w:rsid w:val="00A84CCB"/>
    <w:rsid w:val="00AB548B"/>
    <w:rsid w:val="00AE2189"/>
    <w:rsid w:val="00B00F54"/>
    <w:rsid w:val="00B3696D"/>
    <w:rsid w:val="00B43619"/>
    <w:rsid w:val="00B46267"/>
    <w:rsid w:val="00B83C7C"/>
    <w:rsid w:val="00BE1715"/>
    <w:rsid w:val="00C23D13"/>
    <w:rsid w:val="00C5102A"/>
    <w:rsid w:val="00C61839"/>
    <w:rsid w:val="00CA6F65"/>
    <w:rsid w:val="00CC308A"/>
    <w:rsid w:val="00D04BE0"/>
    <w:rsid w:val="00D23C71"/>
    <w:rsid w:val="00D66E6D"/>
    <w:rsid w:val="00DB6C84"/>
    <w:rsid w:val="00DC08BE"/>
    <w:rsid w:val="00E16538"/>
    <w:rsid w:val="00E2402C"/>
    <w:rsid w:val="00E31654"/>
    <w:rsid w:val="00E31EC3"/>
    <w:rsid w:val="00E512D2"/>
    <w:rsid w:val="00E64CA7"/>
    <w:rsid w:val="00E737EB"/>
    <w:rsid w:val="00E75E45"/>
    <w:rsid w:val="00EA541A"/>
    <w:rsid w:val="00F02029"/>
    <w:rsid w:val="00F03745"/>
    <w:rsid w:val="00F43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EBB6D"/>
  <w15:chartTrackingRefBased/>
  <w15:docId w15:val="{64C6F032-1C5C-4692-A53A-AE6EBEEBB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83F20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0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421C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CO" w:eastAsia="en-US"/>
    </w:rPr>
  </w:style>
  <w:style w:type="paragraph" w:styleId="Encabezado">
    <w:name w:val="header"/>
    <w:basedOn w:val="Normal"/>
    <w:link w:val="EncabezadoCar"/>
    <w:uiPriority w:val="99"/>
    <w:unhideWhenUsed/>
    <w:rsid w:val="008C6BB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lang w:val="es-CO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C6BBB"/>
  </w:style>
  <w:style w:type="paragraph" w:styleId="Piedepgina">
    <w:name w:val="footer"/>
    <w:basedOn w:val="Normal"/>
    <w:link w:val="PiedepginaCar"/>
    <w:uiPriority w:val="99"/>
    <w:unhideWhenUsed/>
    <w:rsid w:val="008C6BB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6BBB"/>
  </w:style>
  <w:style w:type="character" w:styleId="Hipervnculo">
    <w:name w:val="Hyperlink"/>
    <w:basedOn w:val="Fuentedeprrafopredeter"/>
    <w:uiPriority w:val="99"/>
    <w:unhideWhenUsed/>
    <w:rsid w:val="00365D8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65D82"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668F0"/>
    <w:pPr>
      <w:spacing w:after="0" w:line="240" w:lineRule="auto"/>
    </w:pPr>
  </w:style>
  <w:style w:type="character" w:customStyle="1" w:styleId="SinespaciadoCar">
    <w:name w:val="Sin espaciado Car"/>
    <w:link w:val="Sinespaciado"/>
    <w:uiPriority w:val="1"/>
    <w:locked/>
    <w:rsid w:val="0073326E"/>
  </w:style>
  <w:style w:type="paragraph" w:customStyle="1" w:styleId="Sombreadomedio1-nfasis11">
    <w:name w:val="Sombreado medio 1 - Énfasis 11"/>
    <w:uiPriority w:val="1"/>
    <w:qFormat/>
    <w:rsid w:val="0073326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W8Num3z0">
    <w:name w:val="WW8Num3z0"/>
    <w:rsid w:val="0073326E"/>
    <w:rPr>
      <w:b/>
    </w:rPr>
  </w:style>
  <w:style w:type="paragraph" w:styleId="NormalWeb">
    <w:name w:val="Normal (Web)"/>
    <w:basedOn w:val="Normal"/>
    <w:uiPriority w:val="99"/>
    <w:rsid w:val="00283F20"/>
    <w:pPr>
      <w:widowControl/>
      <w:suppressAutoHyphens/>
      <w:autoSpaceDE/>
      <w:autoSpaceDN/>
      <w:spacing w:before="280" w:after="280"/>
    </w:pPr>
    <w:rPr>
      <w:rFonts w:ascii="Times New Roman" w:eastAsia="Times New Roman" w:hAnsi="Times New Roman" w:cs="Times New Roman"/>
      <w:sz w:val="24"/>
      <w:szCs w:val="24"/>
      <w:lang w:val="es-CO" w:eastAsia="zh-CN" w:bidi="ar-SA"/>
    </w:rPr>
  </w:style>
  <w:style w:type="character" w:customStyle="1" w:styleId="AllcapsChar">
    <w:name w:val="All caps Char"/>
    <w:basedOn w:val="Fuentedeprrafopredeter"/>
    <w:link w:val="Todoenmayscula"/>
    <w:locked/>
    <w:rsid w:val="00283F20"/>
  </w:style>
  <w:style w:type="paragraph" w:customStyle="1" w:styleId="Todoenmayscula">
    <w:name w:val="Todo en mayúscula"/>
    <w:basedOn w:val="Normal"/>
    <w:link w:val="AllcapsChar"/>
    <w:rsid w:val="00283F20"/>
    <w:pPr>
      <w:widowControl/>
      <w:autoSpaceDE/>
      <w:autoSpaceDN/>
      <w:spacing w:before="40" w:after="40"/>
    </w:pPr>
    <w:rPr>
      <w:rFonts w:asciiTheme="minorHAnsi" w:eastAsiaTheme="minorHAnsi" w:hAnsiTheme="minorHAnsi" w:cstheme="minorBidi"/>
      <w:lang w:val="es-CO" w:eastAsia="en-US" w:bidi="ar-SA"/>
    </w:rPr>
  </w:style>
  <w:style w:type="paragraph" w:customStyle="1" w:styleId="Listaconvietas1">
    <w:name w:val="Lista con viñetas1"/>
    <w:basedOn w:val="Normal"/>
    <w:rsid w:val="00283F20"/>
    <w:pPr>
      <w:widowControl/>
      <w:numPr>
        <w:numId w:val="2"/>
      </w:numPr>
      <w:autoSpaceDE/>
      <w:autoSpaceDN/>
      <w:spacing w:before="120" w:after="240"/>
    </w:pPr>
    <w:rPr>
      <w:rFonts w:ascii="Verdana" w:eastAsia="Times New Roman" w:hAnsi="Verdana" w:cs="Verdana"/>
      <w:sz w:val="16"/>
      <w:szCs w:val="16"/>
    </w:rPr>
  </w:style>
  <w:style w:type="character" w:customStyle="1" w:styleId="Carctertodoenmayscula">
    <w:name w:val="Carácter todo en mayúscula"/>
    <w:basedOn w:val="Fuentedeprrafopredeter"/>
    <w:link w:val="Allcaps"/>
    <w:locked/>
    <w:rsid w:val="00283F20"/>
    <w:rPr>
      <w:rFonts w:ascii="Verdana" w:hAnsi="Verdana" w:cs="Verdana"/>
      <w:sz w:val="16"/>
      <w:szCs w:val="16"/>
      <w:lang w:val="es-ES_tradnl" w:bidi="es-ES"/>
    </w:rPr>
  </w:style>
  <w:style w:type="paragraph" w:customStyle="1" w:styleId="Allcaps">
    <w:name w:val="All caps"/>
    <w:basedOn w:val="Normal"/>
    <w:link w:val="Carctertodoenmayscula"/>
    <w:rsid w:val="00283F20"/>
    <w:pPr>
      <w:widowControl/>
      <w:autoSpaceDE/>
      <w:autoSpaceDN/>
      <w:spacing w:before="40" w:after="40"/>
    </w:pPr>
    <w:rPr>
      <w:rFonts w:ascii="Verdana" w:eastAsiaTheme="minorHAnsi" w:hAnsi="Verdana" w:cs="Verdana"/>
      <w:sz w:val="16"/>
      <w:szCs w:val="16"/>
      <w:lang w:val="es-ES_tradnl" w:eastAsia="en-US"/>
    </w:rPr>
  </w:style>
  <w:style w:type="table" w:customStyle="1" w:styleId="Tablanormal1">
    <w:name w:val="Tabla normal1"/>
    <w:semiHidden/>
    <w:rsid w:val="00283F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j">
    <w:name w:val="b_aj"/>
    <w:basedOn w:val="Fuentedeprrafopredeter"/>
    <w:rsid w:val="00283F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ecretariasenado.gov.co/senado/basedoc/ley_1622_2013_pr00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io\OneDrive\Documentos\SIVA\2022\Formato%20de%20Ofici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Formato de Oficios</Template>
  <TotalTime>4</TotalTime>
  <Pages>3</Pages>
  <Words>606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Janio Roca Toralvo</dc:creator>
  <cp:keywords/>
  <dc:description/>
  <cp:lastModifiedBy>Janio Roca Toralvo</cp:lastModifiedBy>
  <cp:revision>1</cp:revision>
  <cp:lastPrinted>2022-01-13T13:27:00Z</cp:lastPrinted>
  <dcterms:created xsi:type="dcterms:W3CDTF">2023-03-27T00:13:00Z</dcterms:created>
  <dcterms:modified xsi:type="dcterms:W3CDTF">2023-03-27T00:17:00Z</dcterms:modified>
</cp:coreProperties>
</file>